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78" w:rsidRDefault="00430278" w:rsidP="0027495F">
      <w:pPr>
        <w:tabs>
          <w:tab w:val="left" w:pos="6521"/>
        </w:tabs>
        <w:rPr>
          <w:lang w:val="pl-PL"/>
        </w:rPr>
      </w:pPr>
    </w:p>
    <w:p w:rsidR="00430278" w:rsidRPr="00A24223" w:rsidRDefault="00430278" w:rsidP="00430278">
      <w:pPr>
        <w:jc w:val="center"/>
        <w:rPr>
          <w:rFonts w:ascii="Tahoma" w:hAnsi="Tahoma" w:cs="Tahoma"/>
          <w:b/>
          <w:bCs/>
          <w:smallCaps/>
          <w:color w:val="777777"/>
          <w:sz w:val="32"/>
          <w:szCs w:val="32"/>
        </w:rPr>
      </w:pPr>
      <w:r>
        <w:rPr>
          <w:rFonts w:ascii="Tahoma" w:hAnsi="Tahoma" w:cs="Tahoma"/>
          <w:b/>
          <w:bCs/>
          <w:smallCaps/>
          <w:noProof/>
          <w:color w:val="777777"/>
          <w:sz w:val="32"/>
          <w:szCs w:val="32"/>
          <w:lang w:val="pl-PL"/>
        </w:rPr>
        <w:drawing>
          <wp:inline distT="0" distB="0" distL="0" distR="0" wp14:anchorId="500847CA" wp14:editId="68B6EC2B">
            <wp:extent cx="908050" cy="598805"/>
            <wp:effectExtent l="19050" t="0" r="6350" b="0"/>
            <wp:docPr id="1" name="Obraz 1" descr="logo_umfc-20,2kB-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umfc-20,2kB-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278" w:rsidRPr="00FF7C6F" w:rsidRDefault="00430278" w:rsidP="00FF7C6F">
      <w:pPr>
        <w:spacing w:before="120"/>
        <w:jc w:val="center"/>
        <w:rPr>
          <w:rFonts w:ascii="Tahoma" w:hAnsi="Tahoma" w:cs="Tahoma"/>
          <w:caps/>
          <w:color w:val="777777"/>
          <w:sz w:val="28"/>
          <w:szCs w:val="28"/>
          <w:lang w:val="pl-PL"/>
        </w:rPr>
      </w:pPr>
      <w:r w:rsidRPr="00540FBC">
        <w:rPr>
          <w:rFonts w:ascii="Tahoma" w:hAnsi="Tahoma" w:cs="Tahoma"/>
          <w:caps/>
          <w:color w:val="777777"/>
          <w:sz w:val="28"/>
          <w:szCs w:val="28"/>
          <w:lang w:val="pl-PL"/>
        </w:rPr>
        <w:t>Uniwersytet Muzyczny Fryderyka Chopina</w:t>
      </w:r>
    </w:p>
    <w:p w:rsidR="00FF7C6F" w:rsidRDefault="00FF7C6F" w:rsidP="0027495F">
      <w:pPr>
        <w:tabs>
          <w:tab w:val="left" w:pos="6521"/>
        </w:tabs>
        <w:rPr>
          <w:lang w:val="pl-PL"/>
        </w:rPr>
      </w:pPr>
    </w:p>
    <w:p w:rsidR="0027495F" w:rsidRPr="00F25055" w:rsidRDefault="004F330F" w:rsidP="0027495F">
      <w:pPr>
        <w:tabs>
          <w:tab w:val="left" w:pos="6521"/>
        </w:tabs>
        <w:rPr>
          <w:lang w:val="pl-PL"/>
        </w:rPr>
      </w:pPr>
      <w:r>
        <w:rPr>
          <w:lang w:val="pl-PL"/>
        </w:rPr>
        <w:t>Warszawa, dnia 17 listopada</w:t>
      </w:r>
      <w:r w:rsidR="00043AE9">
        <w:rPr>
          <w:lang w:val="pl-PL"/>
        </w:rPr>
        <w:t xml:space="preserve"> 2016</w:t>
      </w:r>
    </w:p>
    <w:p w:rsidR="001E4ABB" w:rsidRDefault="00393992" w:rsidP="001E4ABB">
      <w:pPr>
        <w:tabs>
          <w:tab w:val="left" w:pos="6521"/>
        </w:tabs>
        <w:rPr>
          <w:sz w:val="24"/>
          <w:szCs w:val="24"/>
          <w:lang w:val="pl-PL"/>
        </w:rPr>
      </w:pPr>
      <w:r w:rsidRPr="00F25055">
        <w:rPr>
          <w:b/>
          <w:lang w:val="pl-PL"/>
        </w:rPr>
        <w:tab/>
      </w:r>
    </w:p>
    <w:p w:rsidR="00430278" w:rsidRDefault="00043AE9" w:rsidP="00A527A6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ZAWIADOMIENIE O WYBORZE OF</w:t>
      </w:r>
      <w:r w:rsidR="009B788D">
        <w:rPr>
          <w:b/>
          <w:sz w:val="24"/>
          <w:szCs w:val="24"/>
          <w:lang w:val="pl-PL"/>
        </w:rPr>
        <w:t>E</w:t>
      </w:r>
      <w:r>
        <w:rPr>
          <w:b/>
          <w:sz w:val="24"/>
          <w:szCs w:val="24"/>
          <w:lang w:val="pl-PL"/>
        </w:rPr>
        <w:t xml:space="preserve">RTY </w:t>
      </w:r>
    </w:p>
    <w:p w:rsidR="00430278" w:rsidRDefault="00043AE9" w:rsidP="00A527A6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ORAZ</w:t>
      </w:r>
      <w:r w:rsidR="00A527A6" w:rsidRPr="00A527A6">
        <w:rPr>
          <w:b/>
          <w:sz w:val="24"/>
          <w:szCs w:val="24"/>
          <w:lang w:val="pl-PL"/>
        </w:rPr>
        <w:t xml:space="preserve"> </w:t>
      </w:r>
    </w:p>
    <w:p w:rsidR="001E4ABB" w:rsidRPr="00A527A6" w:rsidRDefault="00A527A6" w:rsidP="00A527A6">
      <w:pPr>
        <w:jc w:val="center"/>
        <w:rPr>
          <w:b/>
          <w:sz w:val="24"/>
          <w:szCs w:val="24"/>
          <w:lang w:val="pl-PL"/>
        </w:rPr>
      </w:pPr>
      <w:r w:rsidRPr="00A527A6">
        <w:rPr>
          <w:b/>
          <w:sz w:val="24"/>
          <w:szCs w:val="24"/>
          <w:lang w:val="pl-PL"/>
        </w:rPr>
        <w:t>WYNIKU POSTĘPOWANIA</w:t>
      </w:r>
    </w:p>
    <w:p w:rsidR="001E4ABB" w:rsidRDefault="001E4ABB" w:rsidP="001E4ABB">
      <w:pPr>
        <w:rPr>
          <w:sz w:val="24"/>
          <w:szCs w:val="24"/>
          <w:lang w:val="pl-PL"/>
        </w:rPr>
      </w:pPr>
    </w:p>
    <w:p w:rsidR="00043AE9" w:rsidRPr="00BB1CA1" w:rsidRDefault="00043AE9" w:rsidP="00043AE9">
      <w:pPr>
        <w:pStyle w:val="NormalnyWeb"/>
        <w:jc w:val="both"/>
        <w:rPr>
          <w:sz w:val="20"/>
          <w:szCs w:val="20"/>
        </w:rPr>
      </w:pPr>
      <w:r w:rsidRPr="00BB1CA1">
        <w:rPr>
          <w:sz w:val="20"/>
          <w:szCs w:val="20"/>
        </w:rPr>
        <w:t xml:space="preserve">Działając na podstawie art. 92 ust 1 </w:t>
      </w:r>
      <w:r w:rsidR="00C50F35" w:rsidRPr="00BB1CA1">
        <w:rPr>
          <w:sz w:val="20"/>
          <w:szCs w:val="20"/>
        </w:rPr>
        <w:t>ustawy z dnia 29 stycznia 2004 r. - Prawo zamówie</w:t>
      </w:r>
      <w:r w:rsidR="00BB1CA1" w:rsidRPr="00BB1CA1">
        <w:rPr>
          <w:sz w:val="20"/>
          <w:szCs w:val="20"/>
        </w:rPr>
        <w:t>ń publicznych (tj. Dz. U. z 2016r., poz. 1020</w:t>
      </w:r>
      <w:r w:rsidR="00C50F35" w:rsidRPr="00BB1CA1">
        <w:rPr>
          <w:sz w:val="20"/>
          <w:szCs w:val="20"/>
        </w:rPr>
        <w:t xml:space="preserve">), dalej ,,ustawa </w:t>
      </w:r>
      <w:proofErr w:type="spellStart"/>
      <w:r w:rsidR="00C50F35" w:rsidRPr="00BB1CA1">
        <w:rPr>
          <w:sz w:val="20"/>
          <w:szCs w:val="20"/>
        </w:rPr>
        <w:t>Pzp</w:t>
      </w:r>
      <w:proofErr w:type="spellEnd"/>
      <w:r w:rsidR="00C50F35" w:rsidRPr="00BB1CA1">
        <w:rPr>
          <w:sz w:val="20"/>
          <w:szCs w:val="20"/>
        </w:rPr>
        <w:t>”</w:t>
      </w:r>
      <w:r w:rsidRPr="00BB1CA1">
        <w:rPr>
          <w:sz w:val="20"/>
          <w:szCs w:val="20"/>
        </w:rPr>
        <w:t>, Uniwersytet Muzyczny Fryderyka Chopina w Warszawie informuje, że w wyniku postępowania prowadzonego w trybie przetargu nieograniczonego,</w:t>
      </w:r>
      <w:r w:rsidR="00C50F35" w:rsidRPr="00BB1CA1">
        <w:rPr>
          <w:sz w:val="20"/>
          <w:szCs w:val="20"/>
        </w:rPr>
        <w:t xml:space="preserve"> </w:t>
      </w:r>
      <w:r w:rsidRPr="00BB1CA1">
        <w:rPr>
          <w:sz w:val="20"/>
          <w:szCs w:val="20"/>
        </w:rPr>
        <w:t>którego przedmiotem jest</w:t>
      </w:r>
      <w:r w:rsidR="004F330F">
        <w:rPr>
          <w:sz w:val="20"/>
          <w:szCs w:val="20"/>
        </w:rPr>
        <w:t xml:space="preserve"> </w:t>
      </w:r>
      <w:r w:rsidR="004F330F" w:rsidRPr="004F330F">
        <w:rPr>
          <w:b/>
          <w:sz w:val="20"/>
          <w:szCs w:val="20"/>
        </w:rPr>
        <w:t>„Modernizacja organów wbudowanych w wystrój ścian Sali koncertowej Fryderyka Chopina w gmachu Uniwersytetu Muzycznego Fryderyka Chopina w Warszawie – etap 1- postępowanie powtórne”,</w:t>
      </w:r>
      <w:r w:rsidR="004F330F">
        <w:rPr>
          <w:b/>
          <w:sz w:val="20"/>
          <w:szCs w:val="20"/>
        </w:rPr>
        <w:t xml:space="preserve"> znak sprawy: ZP-33/11</w:t>
      </w:r>
      <w:r w:rsidRPr="00BB1CA1">
        <w:rPr>
          <w:b/>
          <w:sz w:val="20"/>
          <w:szCs w:val="20"/>
        </w:rPr>
        <w:t>/2016/272/W/MSW</w:t>
      </w:r>
      <w:r w:rsidR="007C3D22" w:rsidRPr="00BB1CA1">
        <w:rPr>
          <w:b/>
          <w:sz w:val="20"/>
          <w:szCs w:val="20"/>
        </w:rPr>
        <w:t>,</w:t>
      </w:r>
      <w:r w:rsidR="004F330F">
        <w:rPr>
          <w:sz w:val="20"/>
          <w:szCs w:val="20"/>
        </w:rPr>
        <w:t xml:space="preserve"> została złożona 1</w:t>
      </w:r>
      <w:r w:rsidRPr="00BB1CA1">
        <w:rPr>
          <w:sz w:val="20"/>
          <w:szCs w:val="20"/>
        </w:rPr>
        <w:t xml:space="preserve"> ofert</w:t>
      </w:r>
      <w:r w:rsidR="004F330F">
        <w:rPr>
          <w:sz w:val="20"/>
          <w:szCs w:val="20"/>
        </w:rPr>
        <w:t>a.</w:t>
      </w:r>
    </w:p>
    <w:p w:rsidR="004F330F" w:rsidRPr="00B756C2" w:rsidRDefault="004F330F" w:rsidP="004F330F">
      <w:pPr>
        <w:pStyle w:val="Tekstpodstawowywcity"/>
        <w:tabs>
          <w:tab w:val="num" w:pos="1620"/>
        </w:tabs>
        <w:spacing w:line="240" w:lineRule="atLeast"/>
        <w:ind w:left="1428"/>
        <w:rPr>
          <w:b/>
          <w:bCs/>
          <w:sz w:val="20"/>
          <w:lang w:val="pl-PL"/>
        </w:rPr>
      </w:pPr>
      <w:proofErr w:type="spellStart"/>
      <w:r>
        <w:rPr>
          <w:b/>
          <w:bCs/>
          <w:sz w:val="20"/>
          <w:lang w:val="pl-PL"/>
        </w:rPr>
        <w:t>Aug.Laukhuff</w:t>
      </w:r>
      <w:proofErr w:type="spellEnd"/>
      <w:r>
        <w:rPr>
          <w:b/>
          <w:bCs/>
          <w:sz w:val="20"/>
          <w:lang w:val="pl-PL"/>
        </w:rPr>
        <w:t xml:space="preserve"> GmbH &amp; Co. KG</w:t>
      </w:r>
    </w:p>
    <w:p w:rsidR="004F330F" w:rsidRPr="00B756C2" w:rsidRDefault="004F330F" w:rsidP="004F330F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>August-</w:t>
      </w:r>
      <w:proofErr w:type="spellStart"/>
      <w:r>
        <w:rPr>
          <w:b/>
          <w:bCs/>
          <w:sz w:val="20"/>
          <w:lang w:val="pl-PL"/>
        </w:rPr>
        <w:t>Laukhuff</w:t>
      </w:r>
      <w:proofErr w:type="spellEnd"/>
      <w:r>
        <w:rPr>
          <w:b/>
          <w:bCs/>
          <w:sz w:val="20"/>
          <w:lang w:val="pl-PL"/>
        </w:rPr>
        <w:t xml:space="preserve"> – Str. 1</w:t>
      </w:r>
    </w:p>
    <w:p w:rsidR="004F330F" w:rsidRDefault="004F330F" w:rsidP="004F330F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D-97990 </w:t>
      </w:r>
      <w:proofErr w:type="spellStart"/>
      <w:r>
        <w:rPr>
          <w:b/>
          <w:bCs/>
          <w:sz w:val="20"/>
          <w:lang w:val="pl-PL"/>
        </w:rPr>
        <w:t>Weikersheim</w:t>
      </w:r>
      <w:proofErr w:type="spellEnd"/>
    </w:p>
    <w:p w:rsidR="004F330F" w:rsidRPr="00B756C2" w:rsidRDefault="004F330F" w:rsidP="004F330F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</w:p>
    <w:tbl>
      <w:tblPr>
        <w:tblW w:w="4103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206"/>
        <w:gridCol w:w="2029"/>
        <w:gridCol w:w="1382"/>
        <w:gridCol w:w="1382"/>
      </w:tblGrid>
      <w:tr w:rsidR="004F330F" w:rsidRPr="00B756C2" w:rsidTr="0029230C">
        <w:tc>
          <w:tcPr>
            <w:tcW w:w="1031" w:type="pct"/>
          </w:tcPr>
          <w:p w:rsidR="004F330F" w:rsidRPr="00B756C2" w:rsidRDefault="004F330F" w:rsidP="0029230C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Cena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 w:rsidRPr="00B756C2">
              <w:rPr>
                <w:b/>
                <w:sz w:val="20"/>
              </w:rPr>
              <w:t>netto</w:t>
            </w:r>
            <w:proofErr w:type="spellEnd"/>
            <w:r>
              <w:rPr>
                <w:b/>
                <w:sz w:val="20"/>
              </w:rPr>
              <w:t xml:space="preserve"> euro</w:t>
            </w:r>
          </w:p>
        </w:tc>
        <w:tc>
          <w:tcPr>
            <w:tcW w:w="798" w:type="pct"/>
          </w:tcPr>
          <w:p w:rsidR="004F330F" w:rsidRPr="00B756C2" w:rsidRDefault="004F330F" w:rsidP="0029230C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Cena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 w:rsidRPr="00B756C2">
              <w:rPr>
                <w:b/>
                <w:sz w:val="20"/>
              </w:rPr>
              <w:t>brutto</w:t>
            </w:r>
            <w:proofErr w:type="spellEnd"/>
          </w:p>
        </w:tc>
        <w:tc>
          <w:tcPr>
            <w:tcW w:w="1342" w:type="pct"/>
          </w:tcPr>
          <w:p w:rsidR="004F330F" w:rsidRPr="00B756C2" w:rsidRDefault="004F330F" w:rsidP="0029230C">
            <w:pPr>
              <w:jc w:val="center"/>
              <w:rPr>
                <w:b/>
                <w:sz w:val="20"/>
              </w:rPr>
            </w:pPr>
            <w:r w:rsidRPr="00B756C2">
              <w:rPr>
                <w:b/>
                <w:sz w:val="20"/>
              </w:rPr>
              <w:t>VAT (0%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914" w:type="pct"/>
          </w:tcPr>
          <w:p w:rsidR="004F330F" w:rsidRPr="00B756C2" w:rsidRDefault="004F330F" w:rsidP="0029230C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Termin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wykonania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usługi</w:t>
            </w:r>
            <w:proofErr w:type="spellEnd"/>
          </w:p>
        </w:tc>
        <w:tc>
          <w:tcPr>
            <w:tcW w:w="914" w:type="pct"/>
          </w:tcPr>
          <w:p w:rsidR="004F330F" w:rsidRPr="00B756C2" w:rsidRDefault="004F330F" w:rsidP="0029230C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Okres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gwarancji</w:t>
            </w:r>
            <w:proofErr w:type="spellEnd"/>
          </w:p>
        </w:tc>
      </w:tr>
      <w:tr w:rsidR="004F330F" w:rsidRPr="00B756C2" w:rsidTr="0029230C">
        <w:tc>
          <w:tcPr>
            <w:tcW w:w="1031" w:type="pct"/>
          </w:tcPr>
          <w:p w:rsidR="004F330F" w:rsidRDefault="004F330F" w:rsidP="002923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108.510,00 euro</w:t>
            </w:r>
          </w:p>
          <w:p w:rsidR="004F330F" w:rsidRDefault="004F330F" w:rsidP="0029230C">
            <w:pPr>
              <w:jc w:val="center"/>
              <w:rPr>
                <w:sz w:val="20"/>
              </w:rPr>
            </w:pPr>
          </w:p>
          <w:p w:rsidR="004F330F" w:rsidRPr="001108BF" w:rsidRDefault="004F330F" w:rsidP="0029230C">
            <w:pPr>
              <w:rPr>
                <w:sz w:val="18"/>
                <w:szCs w:val="18"/>
              </w:rPr>
            </w:pPr>
            <w:proofErr w:type="spellStart"/>
            <w:r w:rsidRPr="001108BF">
              <w:rPr>
                <w:sz w:val="18"/>
                <w:szCs w:val="18"/>
              </w:rPr>
              <w:t>Cena</w:t>
            </w:r>
            <w:proofErr w:type="spellEnd"/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oferty</w:t>
            </w:r>
            <w:proofErr w:type="spellEnd"/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wg</w:t>
            </w:r>
            <w:proofErr w:type="spellEnd"/>
            <w:r w:rsidRPr="001108BF">
              <w:rPr>
                <w:sz w:val="18"/>
                <w:szCs w:val="18"/>
              </w:rPr>
              <w:t xml:space="preserve"> § 12 </w:t>
            </w:r>
            <w:proofErr w:type="spellStart"/>
            <w:r w:rsidRPr="001108BF">
              <w:rPr>
                <w:sz w:val="18"/>
                <w:szCs w:val="18"/>
              </w:rPr>
              <w:t>ust</w:t>
            </w:r>
            <w:proofErr w:type="spellEnd"/>
            <w:r w:rsidRPr="001108BF">
              <w:rPr>
                <w:sz w:val="18"/>
                <w:szCs w:val="18"/>
              </w:rPr>
              <w:t xml:space="preserve"> 5 SIWZ </w:t>
            </w:r>
            <w:proofErr w:type="spellStart"/>
            <w:r w:rsidRPr="001108BF">
              <w:rPr>
                <w:sz w:val="18"/>
                <w:szCs w:val="18"/>
              </w:rPr>
              <w:t>wynosi</w:t>
            </w:r>
            <w:proofErr w:type="spellEnd"/>
            <w:r w:rsidRPr="001108BF">
              <w:rPr>
                <w:sz w:val="18"/>
                <w:szCs w:val="18"/>
              </w:rPr>
              <w:t xml:space="preserve">: </w:t>
            </w:r>
          </w:p>
          <w:p w:rsidR="004F330F" w:rsidRPr="001108BF" w:rsidRDefault="004F330F" w:rsidP="002923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471.193,82 </w:t>
            </w:r>
            <w:proofErr w:type="spellStart"/>
            <w:r>
              <w:rPr>
                <w:sz w:val="18"/>
                <w:szCs w:val="18"/>
              </w:rPr>
              <w:t>zł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netto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tj</w:t>
            </w:r>
            <w:proofErr w:type="spellEnd"/>
            <w:r>
              <w:rPr>
                <w:sz w:val="18"/>
                <w:szCs w:val="18"/>
              </w:rPr>
              <w:t>. 579.568,40</w:t>
            </w:r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zł</w:t>
            </w:r>
            <w:proofErr w:type="spellEnd"/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brutto</w:t>
            </w:r>
            <w:proofErr w:type="spellEnd"/>
          </w:p>
          <w:p w:rsidR="004F330F" w:rsidRPr="00B756C2" w:rsidRDefault="004F330F" w:rsidP="0029230C">
            <w:pPr>
              <w:jc w:val="center"/>
              <w:rPr>
                <w:sz w:val="20"/>
              </w:rPr>
            </w:pPr>
          </w:p>
        </w:tc>
        <w:tc>
          <w:tcPr>
            <w:tcW w:w="798" w:type="pct"/>
          </w:tcPr>
          <w:p w:rsidR="004F330F" w:rsidRPr="00B756C2" w:rsidRDefault="004F330F" w:rsidP="0029230C">
            <w:pPr>
              <w:jc w:val="center"/>
              <w:rPr>
                <w:sz w:val="20"/>
              </w:rPr>
            </w:pPr>
            <w:r w:rsidRPr="00B756C2">
              <w:rPr>
                <w:sz w:val="20"/>
              </w:rPr>
              <w:t>-</w:t>
            </w:r>
          </w:p>
        </w:tc>
        <w:tc>
          <w:tcPr>
            <w:tcW w:w="1342" w:type="pct"/>
          </w:tcPr>
          <w:p w:rsidR="004F330F" w:rsidRPr="00B756C2" w:rsidRDefault="004F330F" w:rsidP="0029230C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wewnątrzwspólnotowe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nabycie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towarów</w:t>
            </w:r>
            <w:proofErr w:type="spellEnd"/>
          </w:p>
        </w:tc>
        <w:tc>
          <w:tcPr>
            <w:tcW w:w="914" w:type="pct"/>
          </w:tcPr>
          <w:p w:rsidR="004F330F" w:rsidRPr="00B756C2" w:rsidRDefault="004F330F" w:rsidP="0029230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 </w:t>
            </w:r>
            <w:proofErr w:type="spellStart"/>
            <w:r>
              <w:rPr>
                <w:sz w:val="20"/>
              </w:rPr>
              <w:t>dni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daty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podpisania</w:t>
            </w:r>
            <w:proofErr w:type="spellEnd"/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umowy</w:t>
            </w:r>
            <w:proofErr w:type="spellEnd"/>
          </w:p>
        </w:tc>
        <w:tc>
          <w:tcPr>
            <w:tcW w:w="914" w:type="pct"/>
          </w:tcPr>
          <w:p w:rsidR="004F330F" w:rsidRDefault="004F330F" w:rsidP="0029230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60/120 </w:t>
            </w:r>
          </w:p>
          <w:p w:rsidR="004F330F" w:rsidRDefault="004F330F" w:rsidP="0029230C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miesięcy</w:t>
            </w:r>
            <w:proofErr w:type="spellEnd"/>
            <w:r>
              <w:rPr>
                <w:sz w:val="20"/>
              </w:rPr>
              <w:t xml:space="preserve"> od </w:t>
            </w:r>
            <w:proofErr w:type="spellStart"/>
            <w:r>
              <w:rPr>
                <w:sz w:val="20"/>
              </w:rPr>
              <w:t>protokolarnego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odbioru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usług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</w:tbl>
    <w:p w:rsidR="00F951D2" w:rsidRDefault="00F951D2" w:rsidP="001E4ABB">
      <w:pPr>
        <w:rPr>
          <w:sz w:val="20"/>
          <w:lang w:val="pl-PL"/>
        </w:rPr>
      </w:pPr>
    </w:p>
    <w:p w:rsidR="00F951D2" w:rsidRPr="00BB1CA1" w:rsidRDefault="00F951D2" w:rsidP="001E4ABB">
      <w:pPr>
        <w:rPr>
          <w:sz w:val="20"/>
          <w:lang w:val="pl-PL"/>
        </w:rPr>
      </w:pPr>
    </w:p>
    <w:p w:rsidR="00EF7A13" w:rsidRPr="00BB1CA1" w:rsidRDefault="00AA31E8" w:rsidP="00BB1CA1">
      <w:pPr>
        <w:jc w:val="both"/>
        <w:rPr>
          <w:bCs/>
          <w:sz w:val="20"/>
          <w:lang w:val="pl-PL"/>
        </w:rPr>
      </w:pPr>
      <w:r w:rsidRPr="00BB1CA1">
        <w:rPr>
          <w:bCs/>
          <w:sz w:val="20"/>
          <w:lang w:val="pl-PL"/>
        </w:rPr>
        <w:t>O</w:t>
      </w:r>
      <w:r w:rsidR="00BB1CA1" w:rsidRPr="00BB1CA1">
        <w:rPr>
          <w:bCs/>
          <w:sz w:val="20"/>
          <w:lang w:val="pl-PL"/>
        </w:rPr>
        <w:t>twarcia o</w:t>
      </w:r>
      <w:r w:rsidR="004F330F">
        <w:rPr>
          <w:bCs/>
          <w:sz w:val="20"/>
          <w:lang w:val="pl-PL"/>
        </w:rPr>
        <w:t>fert dokonano w dniu 14 listopada 2016r o godz. 12</w:t>
      </w:r>
      <w:r w:rsidRPr="00BB1CA1">
        <w:rPr>
          <w:bCs/>
          <w:sz w:val="20"/>
          <w:lang w:val="pl-PL"/>
        </w:rPr>
        <w:t xml:space="preserve">:15. </w:t>
      </w:r>
    </w:p>
    <w:p w:rsidR="004F330F" w:rsidRDefault="00AA31E8" w:rsidP="004F330F">
      <w:pPr>
        <w:pStyle w:val="Tekstpodstawowywcity"/>
        <w:tabs>
          <w:tab w:val="num" w:pos="1620"/>
        </w:tabs>
        <w:spacing w:line="240" w:lineRule="atLeast"/>
        <w:ind w:left="0"/>
        <w:rPr>
          <w:b/>
          <w:bCs/>
          <w:sz w:val="20"/>
          <w:lang w:val="pl-PL"/>
        </w:rPr>
      </w:pPr>
      <w:r w:rsidRPr="00BB1CA1">
        <w:rPr>
          <w:bCs/>
          <w:sz w:val="20"/>
          <w:lang w:val="pl-PL"/>
        </w:rPr>
        <w:t>W toku badania i oceny ofert, Komisja Przetargowa stwierdziła że</w:t>
      </w:r>
      <w:r w:rsidR="004F330F">
        <w:rPr>
          <w:bCs/>
          <w:sz w:val="20"/>
          <w:lang w:val="pl-PL"/>
        </w:rPr>
        <w:t xml:space="preserve"> oferta złożona przez Wykonawcę </w:t>
      </w:r>
      <w:proofErr w:type="spellStart"/>
      <w:r w:rsidR="004F330F">
        <w:rPr>
          <w:b/>
          <w:bCs/>
          <w:sz w:val="20"/>
          <w:lang w:val="pl-PL"/>
        </w:rPr>
        <w:t>Aug.Laukhuff</w:t>
      </w:r>
      <w:proofErr w:type="spellEnd"/>
      <w:r w:rsidR="004F330F">
        <w:rPr>
          <w:b/>
          <w:bCs/>
          <w:sz w:val="20"/>
          <w:lang w:val="pl-PL"/>
        </w:rPr>
        <w:t xml:space="preserve"> GmbH &amp; Co. KG</w:t>
      </w:r>
    </w:p>
    <w:p w:rsidR="004F330F" w:rsidRDefault="004F330F" w:rsidP="004F330F">
      <w:pPr>
        <w:pStyle w:val="Tekstpodstawowywcity"/>
        <w:tabs>
          <w:tab w:val="num" w:pos="1620"/>
        </w:tabs>
        <w:spacing w:line="240" w:lineRule="atLeast"/>
        <w:ind w:left="0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>August-</w:t>
      </w:r>
      <w:proofErr w:type="spellStart"/>
      <w:r>
        <w:rPr>
          <w:b/>
          <w:bCs/>
          <w:sz w:val="20"/>
          <w:lang w:val="pl-PL"/>
        </w:rPr>
        <w:t>Laukhuff</w:t>
      </w:r>
      <w:proofErr w:type="spellEnd"/>
      <w:r>
        <w:rPr>
          <w:b/>
          <w:bCs/>
          <w:sz w:val="20"/>
          <w:lang w:val="pl-PL"/>
        </w:rPr>
        <w:t xml:space="preserve"> – Str. 1</w:t>
      </w:r>
    </w:p>
    <w:p w:rsidR="004F330F" w:rsidRDefault="004F330F" w:rsidP="004F330F">
      <w:pPr>
        <w:pStyle w:val="Tekstpodstawowywcity"/>
        <w:tabs>
          <w:tab w:val="num" w:pos="1620"/>
        </w:tabs>
        <w:spacing w:line="240" w:lineRule="atLeast"/>
        <w:ind w:left="0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D-97990 </w:t>
      </w:r>
      <w:proofErr w:type="spellStart"/>
      <w:r>
        <w:rPr>
          <w:b/>
          <w:bCs/>
          <w:sz w:val="20"/>
          <w:lang w:val="pl-PL"/>
        </w:rPr>
        <w:t>Weikersheim</w:t>
      </w:r>
      <w:proofErr w:type="spellEnd"/>
    </w:p>
    <w:p w:rsidR="00AA31E8" w:rsidRPr="00BB1CA1" w:rsidRDefault="004F330F" w:rsidP="00EF7A13">
      <w:pPr>
        <w:contextualSpacing/>
        <w:rPr>
          <w:bCs/>
          <w:sz w:val="20"/>
          <w:lang w:val="pl-PL"/>
        </w:rPr>
      </w:pPr>
      <w:r>
        <w:rPr>
          <w:bCs/>
          <w:sz w:val="20"/>
          <w:lang w:val="pl-PL"/>
        </w:rPr>
        <w:t>jest ważna, spełnia wymagania SIWZ i nie podlega odrzuceniu.</w:t>
      </w:r>
    </w:p>
    <w:p w:rsidR="00F951D2" w:rsidRPr="00EC326D" w:rsidRDefault="00F951D2" w:rsidP="00F951D2">
      <w:pPr>
        <w:pStyle w:val="Tekstpodstawowywcity"/>
        <w:tabs>
          <w:tab w:val="num" w:pos="1620"/>
        </w:tabs>
        <w:ind w:left="0"/>
        <w:rPr>
          <w:b/>
          <w:bCs/>
          <w:sz w:val="20"/>
          <w:lang w:val="pl-PL"/>
        </w:rPr>
      </w:pPr>
    </w:p>
    <w:p w:rsidR="001E4ABB" w:rsidRPr="004F330F" w:rsidRDefault="001E4ABB" w:rsidP="001E4ABB">
      <w:pPr>
        <w:pStyle w:val="NormalnyWeb"/>
        <w:rPr>
          <w:sz w:val="20"/>
          <w:szCs w:val="20"/>
        </w:rPr>
      </w:pPr>
      <w:r w:rsidRPr="007C3D22">
        <w:rPr>
          <w:sz w:val="22"/>
          <w:szCs w:val="22"/>
        </w:rPr>
        <w:br/>
      </w:r>
      <w:r w:rsidRPr="004F330F">
        <w:rPr>
          <w:sz w:val="20"/>
          <w:szCs w:val="20"/>
        </w:rPr>
        <w:t xml:space="preserve">Umowa w sprawie przedmiotowego zamówienia publicznego </w:t>
      </w:r>
      <w:r w:rsidR="004F330F" w:rsidRPr="004F330F">
        <w:rPr>
          <w:sz w:val="20"/>
          <w:szCs w:val="20"/>
        </w:rPr>
        <w:t>z Wykonawcą zostanie</w:t>
      </w:r>
      <w:r w:rsidRPr="004F330F">
        <w:rPr>
          <w:sz w:val="20"/>
          <w:szCs w:val="20"/>
        </w:rPr>
        <w:t xml:space="preserve"> zawarta, zgodnie z art. 94 ustawy </w:t>
      </w:r>
      <w:proofErr w:type="spellStart"/>
      <w:r w:rsidRPr="004F330F">
        <w:rPr>
          <w:sz w:val="20"/>
          <w:szCs w:val="20"/>
        </w:rPr>
        <w:t>P</w:t>
      </w:r>
      <w:r w:rsidR="00A3050E" w:rsidRPr="004F330F">
        <w:rPr>
          <w:sz w:val="20"/>
          <w:szCs w:val="20"/>
        </w:rPr>
        <w:t>zp</w:t>
      </w:r>
      <w:proofErr w:type="spellEnd"/>
      <w:r w:rsidR="00A3050E" w:rsidRPr="004F330F">
        <w:rPr>
          <w:sz w:val="20"/>
          <w:szCs w:val="20"/>
        </w:rPr>
        <w:t>.</w:t>
      </w:r>
      <w:r w:rsidRPr="004F330F">
        <w:rPr>
          <w:sz w:val="20"/>
          <w:szCs w:val="20"/>
        </w:rPr>
        <w:t xml:space="preserve"> </w:t>
      </w:r>
      <w:r w:rsidRPr="004F330F">
        <w:rPr>
          <w:sz w:val="20"/>
          <w:szCs w:val="20"/>
        </w:rPr>
        <w:br/>
      </w:r>
    </w:p>
    <w:p w:rsidR="00FF7C6F" w:rsidRDefault="00FF7C6F" w:rsidP="001E4ABB">
      <w:pPr>
        <w:rPr>
          <w:szCs w:val="22"/>
          <w:lang w:val="pl-PL"/>
        </w:rPr>
      </w:pPr>
    </w:p>
    <w:p w:rsidR="00FF7C6F" w:rsidRDefault="00FF7C6F" w:rsidP="00FF7C6F">
      <w:pPr>
        <w:rPr>
          <w:szCs w:val="22"/>
          <w:lang w:val="pl-PL"/>
        </w:rPr>
      </w:pPr>
    </w:p>
    <w:p w:rsidR="005173B0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ab/>
        <w:t xml:space="preserve">  </w:t>
      </w:r>
      <w:r w:rsidR="004F330F">
        <w:rPr>
          <w:szCs w:val="22"/>
          <w:lang w:val="pl-PL"/>
        </w:rPr>
        <w:t>KANCLERZ</w:t>
      </w:r>
    </w:p>
    <w:p w:rsidR="00FF7C6F" w:rsidRDefault="00FF7C6F" w:rsidP="00FF7C6F">
      <w:pPr>
        <w:tabs>
          <w:tab w:val="left" w:pos="6576"/>
        </w:tabs>
        <w:rPr>
          <w:szCs w:val="22"/>
          <w:lang w:val="pl-PL"/>
        </w:rPr>
      </w:pPr>
    </w:p>
    <w:p w:rsidR="00FF7C6F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 xml:space="preserve">                                                                                                                  ………………………</w:t>
      </w:r>
    </w:p>
    <w:p w:rsidR="00FF7C6F" w:rsidRPr="00FF7C6F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 xml:space="preserve">                                                                                                              </w:t>
      </w:r>
      <w:r w:rsidR="004F330F">
        <w:rPr>
          <w:szCs w:val="22"/>
          <w:lang w:val="pl-PL"/>
        </w:rPr>
        <w:t>m</w:t>
      </w:r>
      <w:bookmarkStart w:id="0" w:name="_GoBack"/>
      <w:bookmarkEnd w:id="0"/>
      <w:r w:rsidR="004F330F">
        <w:rPr>
          <w:szCs w:val="22"/>
          <w:lang w:val="pl-PL"/>
        </w:rPr>
        <w:t>gr inż. Wiesław Sikorski</w:t>
      </w:r>
    </w:p>
    <w:sectPr w:rsidR="00FF7C6F" w:rsidRPr="00FF7C6F" w:rsidSect="00FF7C6F">
      <w:footerReference w:type="default" r:id="rId10"/>
      <w:pgSz w:w="11906" w:h="16838"/>
      <w:pgMar w:top="284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120" w:rsidRDefault="001B3120">
      <w:r>
        <w:separator/>
      </w:r>
    </w:p>
  </w:endnote>
  <w:endnote w:type="continuationSeparator" w:id="0">
    <w:p w:rsidR="001B3120" w:rsidRDefault="001B3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0CA" w:rsidRPr="00F25055" w:rsidRDefault="000020CA" w:rsidP="000020CA">
    <w:pPr>
      <w:jc w:val="center"/>
      <w:rPr>
        <w:rFonts w:ascii="Tahoma" w:hAnsi="Tahoma" w:cs="Tahoma"/>
        <w:color w:val="777777"/>
        <w:sz w:val="16"/>
        <w:szCs w:val="16"/>
        <w:lang w:val="pl-PL"/>
      </w:rPr>
    </w:pPr>
    <w:r w:rsidRPr="000020CA">
      <w:rPr>
        <w:rFonts w:ascii="Tahoma" w:hAnsi="Tahoma" w:cs="Tahoma"/>
        <w:color w:val="777777"/>
        <w:sz w:val="16"/>
        <w:szCs w:val="16"/>
        <w:lang w:val="pl-PL"/>
      </w:rPr>
      <w:t xml:space="preserve">00-368 Warszawa, ul. </w:t>
    </w:r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Okólnik 2,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tel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/fax: +48/22/827-72-41,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internet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: </w:t>
    </w:r>
    <w:hyperlink r:id="rId1" w:history="1">
      <w:r w:rsidRPr="00F25055">
        <w:rPr>
          <w:rStyle w:val="Hipercze"/>
          <w:rFonts w:ascii="Tahoma" w:hAnsi="Tahoma" w:cs="Tahoma"/>
          <w:bCs/>
          <w:color w:val="777777"/>
          <w:sz w:val="16"/>
          <w:szCs w:val="16"/>
          <w:lang w:val="pl-PL"/>
        </w:rPr>
        <w:t>www.chopin.edu.pl</w:t>
      </w:r>
    </w:hyperlink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, e-mail: </w:t>
    </w:r>
    <w:r w:rsidRPr="00F25055">
      <w:rPr>
        <w:rFonts w:ascii="Tahoma" w:hAnsi="Tahoma" w:cs="Tahoma"/>
        <w:bCs/>
        <w:color w:val="777777"/>
        <w:sz w:val="16"/>
        <w:szCs w:val="16"/>
        <w:lang w:val="pl-PL"/>
      </w:rPr>
      <w:t>info@chopin.edu.pl</w:t>
    </w:r>
  </w:p>
  <w:p w:rsidR="00540FBC" w:rsidRPr="00D139C0" w:rsidRDefault="00540FBC" w:rsidP="000020CA">
    <w:pPr>
      <w:pStyle w:val="Stopka"/>
      <w:jc w:val="center"/>
      <w:rPr>
        <w:rFonts w:ascii="Tahoma" w:hAnsi="Tahoma" w:cs="Tahoma"/>
        <w:color w:val="777777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120" w:rsidRDefault="001B3120">
      <w:r>
        <w:separator/>
      </w:r>
    </w:p>
  </w:footnote>
  <w:footnote w:type="continuationSeparator" w:id="0">
    <w:p w:rsidR="001B3120" w:rsidRDefault="001B3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50C"/>
    <w:multiLevelType w:val="hybridMultilevel"/>
    <w:tmpl w:val="7DC20E4A"/>
    <w:lvl w:ilvl="0" w:tplc="6B18E12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F247D3"/>
    <w:multiLevelType w:val="hybridMultilevel"/>
    <w:tmpl w:val="0F9AE750"/>
    <w:lvl w:ilvl="0" w:tplc="B810D7C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E823D53"/>
    <w:multiLevelType w:val="hybridMultilevel"/>
    <w:tmpl w:val="F14217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A34A28"/>
    <w:multiLevelType w:val="hybridMultilevel"/>
    <w:tmpl w:val="50B235F8"/>
    <w:lvl w:ilvl="0" w:tplc="8F1CBDD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1779E"/>
    <w:multiLevelType w:val="hybridMultilevel"/>
    <w:tmpl w:val="7828FC96"/>
    <w:lvl w:ilvl="0" w:tplc="B810D7C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C555235"/>
    <w:multiLevelType w:val="hybridMultilevel"/>
    <w:tmpl w:val="2402DA6E"/>
    <w:lvl w:ilvl="0" w:tplc="3C7EFDA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CBA4B31"/>
    <w:multiLevelType w:val="hybridMultilevel"/>
    <w:tmpl w:val="6EF6374A"/>
    <w:lvl w:ilvl="0" w:tplc="B810D7C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E746D1F"/>
    <w:multiLevelType w:val="hybridMultilevel"/>
    <w:tmpl w:val="A0AA2E98"/>
    <w:lvl w:ilvl="0" w:tplc="8F1CBDD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B94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DAE6F2D"/>
    <w:multiLevelType w:val="hybridMultilevel"/>
    <w:tmpl w:val="DE5880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FF"/>
    <w:rsid w:val="000020CA"/>
    <w:rsid w:val="0002477F"/>
    <w:rsid w:val="00043AE9"/>
    <w:rsid w:val="00075E43"/>
    <w:rsid w:val="00084A2F"/>
    <w:rsid w:val="00087E8D"/>
    <w:rsid w:val="00094262"/>
    <w:rsid w:val="000B530E"/>
    <w:rsid w:val="00122B9C"/>
    <w:rsid w:val="0014786B"/>
    <w:rsid w:val="001B3120"/>
    <w:rsid w:val="001E4ABB"/>
    <w:rsid w:val="001F3501"/>
    <w:rsid w:val="0027495F"/>
    <w:rsid w:val="00291FF4"/>
    <w:rsid w:val="002B239B"/>
    <w:rsid w:val="003121A7"/>
    <w:rsid w:val="003559FB"/>
    <w:rsid w:val="00375930"/>
    <w:rsid w:val="00393992"/>
    <w:rsid w:val="0039534D"/>
    <w:rsid w:val="003A22EE"/>
    <w:rsid w:val="003E120F"/>
    <w:rsid w:val="00430278"/>
    <w:rsid w:val="00494565"/>
    <w:rsid w:val="004D2FCB"/>
    <w:rsid w:val="004F330F"/>
    <w:rsid w:val="00516C00"/>
    <w:rsid w:val="005173B0"/>
    <w:rsid w:val="00540FBC"/>
    <w:rsid w:val="005936E2"/>
    <w:rsid w:val="005A1D26"/>
    <w:rsid w:val="005A7CEE"/>
    <w:rsid w:val="005B47D5"/>
    <w:rsid w:val="00664738"/>
    <w:rsid w:val="00673CBB"/>
    <w:rsid w:val="006A12E9"/>
    <w:rsid w:val="006B7280"/>
    <w:rsid w:val="007C3D22"/>
    <w:rsid w:val="007F4F55"/>
    <w:rsid w:val="00821381"/>
    <w:rsid w:val="00840F96"/>
    <w:rsid w:val="008474E0"/>
    <w:rsid w:val="008A4A8D"/>
    <w:rsid w:val="00903142"/>
    <w:rsid w:val="00913855"/>
    <w:rsid w:val="00916B10"/>
    <w:rsid w:val="00932F57"/>
    <w:rsid w:val="00934B80"/>
    <w:rsid w:val="009B788D"/>
    <w:rsid w:val="00A014BD"/>
    <w:rsid w:val="00A10BA9"/>
    <w:rsid w:val="00A24223"/>
    <w:rsid w:val="00A3050E"/>
    <w:rsid w:val="00A527A6"/>
    <w:rsid w:val="00A54425"/>
    <w:rsid w:val="00A71AFE"/>
    <w:rsid w:val="00A830BB"/>
    <w:rsid w:val="00AA31E8"/>
    <w:rsid w:val="00AC06BA"/>
    <w:rsid w:val="00AE194E"/>
    <w:rsid w:val="00AF0F43"/>
    <w:rsid w:val="00B23D91"/>
    <w:rsid w:val="00B44FB9"/>
    <w:rsid w:val="00B6049E"/>
    <w:rsid w:val="00B85A98"/>
    <w:rsid w:val="00B974F7"/>
    <w:rsid w:val="00BA6393"/>
    <w:rsid w:val="00BB1CA1"/>
    <w:rsid w:val="00BB21EF"/>
    <w:rsid w:val="00BD0AFF"/>
    <w:rsid w:val="00BD4A31"/>
    <w:rsid w:val="00C05CF2"/>
    <w:rsid w:val="00C16167"/>
    <w:rsid w:val="00C50F35"/>
    <w:rsid w:val="00C71C33"/>
    <w:rsid w:val="00C950DD"/>
    <w:rsid w:val="00CB11AA"/>
    <w:rsid w:val="00CF3EAD"/>
    <w:rsid w:val="00D139C0"/>
    <w:rsid w:val="00D405A3"/>
    <w:rsid w:val="00D646C3"/>
    <w:rsid w:val="00D715B2"/>
    <w:rsid w:val="00D97D04"/>
    <w:rsid w:val="00DA27D8"/>
    <w:rsid w:val="00DE4A3B"/>
    <w:rsid w:val="00DE78F2"/>
    <w:rsid w:val="00E76668"/>
    <w:rsid w:val="00EC2CF8"/>
    <w:rsid w:val="00EF6BEC"/>
    <w:rsid w:val="00EF7A13"/>
    <w:rsid w:val="00F16ED2"/>
    <w:rsid w:val="00F25055"/>
    <w:rsid w:val="00F44867"/>
    <w:rsid w:val="00F4798C"/>
    <w:rsid w:val="00F76EF4"/>
    <w:rsid w:val="00F951D2"/>
    <w:rsid w:val="00FB4633"/>
    <w:rsid w:val="00FD3EF8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uiPriority w:val="99"/>
    <w:unhideWhenUsed/>
    <w:rsid w:val="001E4ABB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F951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uiPriority w:val="99"/>
    <w:unhideWhenUsed/>
    <w:rsid w:val="001E4ABB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F95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opin.edu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Warsz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9911E-3726-490E-9337-CC509F625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Warszawa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23 maja 2003 r</vt:lpstr>
    </vt:vector>
  </TitlesOfParts>
  <Company>AMFC</Company>
  <LinksUpToDate>false</LinksUpToDate>
  <CharactersWithSpaces>1763</CharactersWithSpaces>
  <SharedDoc>false</SharedDoc>
  <HLinks>
    <vt:vector size="12" baseType="variant">
      <vt:variant>
        <vt:i4>1114210</vt:i4>
      </vt:variant>
      <vt:variant>
        <vt:i4>3</vt:i4>
      </vt:variant>
      <vt:variant>
        <vt:i4>0</vt:i4>
      </vt:variant>
      <vt:variant>
        <vt:i4>5</vt:i4>
      </vt:variant>
      <vt:variant>
        <vt:lpwstr>mailto:dyrektoradm@chopin.edu.pl</vt:lpwstr>
      </vt:variant>
      <vt:variant>
        <vt:lpwstr/>
      </vt:variant>
      <vt:variant>
        <vt:i4>4587590</vt:i4>
      </vt:variant>
      <vt:variant>
        <vt:i4>0</vt:i4>
      </vt:variant>
      <vt:variant>
        <vt:i4>0</vt:i4>
      </vt:variant>
      <vt:variant>
        <vt:i4>5</vt:i4>
      </vt:variant>
      <vt:variant>
        <vt:lpwstr>http://www.chopin.edu.pl/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23 maja 2003 r</dc:title>
  <dc:creator>Mariola Belka</dc:creator>
  <cp:lastModifiedBy>Monika</cp:lastModifiedBy>
  <cp:revision>2</cp:revision>
  <cp:lastPrinted>2016-06-13T11:12:00Z</cp:lastPrinted>
  <dcterms:created xsi:type="dcterms:W3CDTF">2016-11-17T07:54:00Z</dcterms:created>
  <dcterms:modified xsi:type="dcterms:W3CDTF">2016-11-17T07:54:00Z</dcterms:modified>
</cp:coreProperties>
</file>